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3543"/>
      </w:tblGrid>
      <w:tr w:rsidR="001C3C39" w14:paraId="5480B8A5" w14:textId="77777777" w:rsidTr="00452B78">
        <w:trPr>
          <w:trHeight w:val="737"/>
        </w:trPr>
        <w:tc>
          <w:tcPr>
            <w:tcW w:w="7230" w:type="dxa"/>
            <w:tcBorders>
              <w:bottom w:val="single" w:sz="4" w:space="0" w:color="auto"/>
            </w:tcBorders>
          </w:tcPr>
          <w:p w14:paraId="03DA12DC" w14:textId="77777777" w:rsidR="001C3C39" w:rsidRDefault="00B12409" w:rsidP="00214436">
            <w:pPr>
              <w:rPr>
                <w:rFonts w:ascii="CCW Cursive Writing 1" w:hAnsi="CCW Cursive Writing 1"/>
                <w:b/>
                <w:sz w:val="28"/>
                <w:szCs w:val="28"/>
              </w:rPr>
            </w:pPr>
            <w:r>
              <w:rPr>
                <w:rFonts w:ascii="CCW Cursive Writing 1" w:hAnsi="CCW Cursive Writing 1"/>
                <w:b/>
                <w:sz w:val="28"/>
                <w:szCs w:val="28"/>
              </w:rPr>
              <w:t>Y3</w:t>
            </w:r>
            <w:r w:rsidR="001C3C39" w:rsidRPr="0093758D">
              <w:rPr>
                <w:rFonts w:ascii="CCW Cursive Writing 1" w:hAnsi="CCW Cursive Writing 1"/>
                <w:b/>
                <w:sz w:val="28"/>
                <w:szCs w:val="28"/>
              </w:rPr>
              <w:t xml:space="preserve"> Knowledge Organiser</w:t>
            </w:r>
          </w:p>
          <w:p w14:paraId="601232D9" w14:textId="77777777" w:rsidR="00C10B18" w:rsidRDefault="00C10B18" w:rsidP="00214436">
            <w:pPr>
              <w:rPr>
                <w:rFonts w:ascii="CCW Cursive Writing 1" w:hAnsi="CCW Cursive Writing 1"/>
                <w:b/>
                <w:sz w:val="28"/>
                <w:szCs w:val="28"/>
              </w:rPr>
            </w:pPr>
          </w:p>
          <w:p w14:paraId="2A575ACE" w14:textId="0F5A8C55" w:rsidR="00C10B18" w:rsidRPr="0093758D" w:rsidRDefault="00C10B18" w:rsidP="00214436">
            <w:pPr>
              <w:rPr>
                <w:rFonts w:ascii="CCW Cursive Writing 1" w:hAnsi="CCW Cursive Writing 1"/>
                <w:sz w:val="28"/>
                <w:szCs w:val="28"/>
              </w:rPr>
            </w:pPr>
          </w:p>
        </w:tc>
        <w:tc>
          <w:tcPr>
            <w:tcW w:w="3543" w:type="dxa"/>
            <w:vMerge w:val="restart"/>
          </w:tcPr>
          <w:p w14:paraId="74434A27" w14:textId="741A8DB2" w:rsidR="001C3C39" w:rsidRDefault="009D1712" w:rsidP="00214436">
            <w:pPr>
              <w:jc w:val="right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86B1124" wp14:editId="02263782">
                  <wp:simplePos x="0" y="0"/>
                  <wp:positionH relativeFrom="column">
                    <wp:posOffset>448139</wp:posOffset>
                  </wp:positionH>
                  <wp:positionV relativeFrom="paragraph">
                    <wp:posOffset>-239167</wp:posOffset>
                  </wp:positionV>
                  <wp:extent cx="1256030" cy="1261745"/>
                  <wp:effectExtent l="0" t="0" r="127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3C39" w14:paraId="52BCE2CB" w14:textId="77777777" w:rsidTr="00452B78">
        <w:trPr>
          <w:trHeight w:val="802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8328" w14:textId="3C4484D6" w:rsidR="001C3C39" w:rsidRPr="00D90326" w:rsidRDefault="00D90326" w:rsidP="00A53301">
            <w:pPr>
              <w:rPr>
                <w:rFonts w:ascii="CCW Cursive Writing 1" w:hAnsi="CCW Cursive Writing 1"/>
                <w:sz w:val="32"/>
                <w:szCs w:val="32"/>
              </w:rPr>
            </w:pPr>
            <w:r w:rsidRPr="00D90326">
              <w:rPr>
                <w:rFonts w:ascii="CCW Cursive Writing 1" w:hAnsi="CCW Cursive Writing 1"/>
                <w:b/>
                <w:sz w:val="32"/>
                <w:szCs w:val="32"/>
              </w:rPr>
              <w:t>Geography</w:t>
            </w:r>
            <w:r w:rsidR="00BE71A1" w:rsidRPr="00D90326">
              <w:rPr>
                <w:rFonts w:ascii="CCW Cursive Writing 1" w:hAnsi="CCW Cursive Writing 1"/>
                <w:b/>
                <w:sz w:val="32"/>
                <w:szCs w:val="32"/>
              </w:rPr>
              <w:t>–</w:t>
            </w:r>
            <w:r w:rsidRPr="00D90326">
              <w:rPr>
                <w:rFonts w:ascii="CCW Cursive Writing 1" w:hAnsi="CCW Cursive Writing 1"/>
                <w:b/>
                <w:sz w:val="32"/>
                <w:szCs w:val="32"/>
              </w:rPr>
              <w:t xml:space="preserve"> </w:t>
            </w:r>
            <w:r w:rsidR="00A53301">
              <w:rPr>
                <w:rFonts w:ascii="CCW Cursive Writing 1" w:hAnsi="CCW Cursive Writing 1"/>
                <w:b/>
                <w:sz w:val="28"/>
                <w:szCs w:val="32"/>
              </w:rPr>
              <w:t>Extreme Earth</w:t>
            </w:r>
            <w:r w:rsidR="00BE71A1" w:rsidRPr="00B16855">
              <w:rPr>
                <w:rFonts w:ascii="CCW Cursive Writing 1" w:hAnsi="CCW Cursive Writing 1"/>
                <w:b/>
                <w:sz w:val="28"/>
                <w:szCs w:val="32"/>
              </w:rPr>
              <w:t xml:space="preserve"> </w:t>
            </w: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14:paraId="380C80FB" w14:textId="77777777" w:rsidR="001C3C39" w:rsidRDefault="001C3C39" w:rsidP="00214436">
            <w:pPr>
              <w:jc w:val="right"/>
              <w:rPr>
                <w:noProof/>
                <w:lang w:eastAsia="en-GB"/>
              </w:rPr>
            </w:pPr>
          </w:p>
        </w:tc>
      </w:tr>
    </w:tbl>
    <w:p w14:paraId="17AB9486" w14:textId="77777777" w:rsidR="00C10B18" w:rsidRDefault="00C10B18"/>
    <w:p w14:paraId="2C6D9AD8" w14:textId="77777777" w:rsidR="00C10B18" w:rsidRDefault="00C10B18"/>
    <w:tbl>
      <w:tblPr>
        <w:tblStyle w:val="TableGrid"/>
        <w:tblW w:w="10826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154"/>
        <w:gridCol w:w="1774"/>
        <w:gridCol w:w="2061"/>
        <w:gridCol w:w="3837"/>
      </w:tblGrid>
      <w:tr w:rsidR="001C3C39" w:rsidRPr="001C3C39" w14:paraId="2A1A3F1E" w14:textId="77777777" w:rsidTr="00C10B18">
        <w:trPr>
          <w:trHeight w:val="318"/>
        </w:trPr>
        <w:tc>
          <w:tcPr>
            <w:tcW w:w="4928" w:type="dxa"/>
            <w:gridSpan w:val="2"/>
            <w:shd w:val="clear" w:color="auto" w:fill="0079BC"/>
            <w:vAlign w:val="center"/>
          </w:tcPr>
          <w:p w14:paraId="6BC8401A" w14:textId="6E6DDA32" w:rsidR="00214436" w:rsidRPr="001C3C39" w:rsidRDefault="000473AD" w:rsidP="00452B78">
            <w:pPr>
              <w:jc w:val="center"/>
              <w:rPr>
                <w:b/>
                <w:color w:val="FFFFFF" w:themeColor="background1"/>
                <w:sz w:val="26"/>
              </w:rPr>
            </w:pPr>
            <w:r>
              <w:rPr>
                <w:b/>
                <w:color w:val="FFFFFF" w:themeColor="background1"/>
                <w:sz w:val="26"/>
              </w:rPr>
              <w:t xml:space="preserve">Key </w:t>
            </w:r>
            <w:r w:rsidR="00452B78">
              <w:rPr>
                <w:b/>
                <w:color w:val="FFFFFF" w:themeColor="background1"/>
                <w:sz w:val="26"/>
              </w:rPr>
              <w:t>Facts</w:t>
            </w:r>
          </w:p>
        </w:tc>
        <w:tc>
          <w:tcPr>
            <w:tcW w:w="5898" w:type="dxa"/>
            <w:gridSpan w:val="2"/>
            <w:shd w:val="clear" w:color="auto" w:fill="0079BC"/>
            <w:vAlign w:val="center"/>
          </w:tcPr>
          <w:p w14:paraId="7C5027F8" w14:textId="576C5E58" w:rsidR="00214436" w:rsidRPr="001C3C39" w:rsidRDefault="00D90326" w:rsidP="00214436">
            <w:pPr>
              <w:jc w:val="center"/>
              <w:rPr>
                <w:b/>
                <w:color w:val="FFFFFF" w:themeColor="background1"/>
                <w:sz w:val="26"/>
              </w:rPr>
            </w:pPr>
            <w:r>
              <w:rPr>
                <w:b/>
                <w:color w:val="FFFFFF" w:themeColor="background1"/>
                <w:sz w:val="26"/>
              </w:rPr>
              <w:t>Geography Skills/Knowledge</w:t>
            </w:r>
          </w:p>
        </w:tc>
      </w:tr>
      <w:tr w:rsidR="00B77CEB" w14:paraId="446F174C" w14:textId="77777777" w:rsidTr="00C10B18">
        <w:trPr>
          <w:trHeight w:val="2711"/>
        </w:trPr>
        <w:tc>
          <w:tcPr>
            <w:tcW w:w="4928" w:type="dxa"/>
            <w:gridSpan w:val="2"/>
          </w:tcPr>
          <w:p w14:paraId="7AC53997" w14:textId="07B01619" w:rsidR="00F45A30" w:rsidRDefault="00446DA9" w:rsidP="00F45A30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</w:pPr>
            <w:r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  <w:t>There are 7 continents in the World.</w:t>
            </w:r>
          </w:p>
          <w:p w14:paraId="094C76C8" w14:textId="6191E89C" w:rsidR="00446DA9" w:rsidRDefault="00446DA9" w:rsidP="00F45A30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</w:pPr>
            <w:r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  <w:t>There are 7 seas in the World.</w:t>
            </w:r>
          </w:p>
          <w:p w14:paraId="3595898E" w14:textId="5F0B829C" w:rsidR="00446DA9" w:rsidRDefault="00446DA9" w:rsidP="00F45A30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</w:pPr>
            <w:r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  <w:t>There are 195 countries in the World.</w:t>
            </w:r>
          </w:p>
          <w:p w14:paraId="579E7449" w14:textId="6CD2481F" w:rsidR="00446DA9" w:rsidRPr="00F45A30" w:rsidRDefault="00446DA9" w:rsidP="00F45A30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</w:pPr>
            <w:r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  <w:t>There are 195 capital cities in the Worl</w:t>
            </w:r>
            <w:r w:rsidR="007022A3"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  <w:t>d</w:t>
            </w:r>
            <w:r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  <w:t>.</w:t>
            </w:r>
          </w:p>
          <w:p w14:paraId="73C711C7" w14:textId="3FC8D405" w:rsidR="00B77CEB" w:rsidRDefault="00B77CEB" w:rsidP="00F45A30"/>
        </w:tc>
        <w:tc>
          <w:tcPr>
            <w:tcW w:w="5898" w:type="dxa"/>
            <w:gridSpan w:val="2"/>
            <w:shd w:val="clear" w:color="auto" w:fill="auto"/>
          </w:tcPr>
          <w:p w14:paraId="72669C74" w14:textId="77777777" w:rsidR="00A53301" w:rsidRPr="00A53301" w:rsidRDefault="00A53301" w:rsidP="00A53301">
            <w:pPr>
              <w:pStyle w:val="ListParagraph"/>
              <w:numPr>
                <w:ilvl w:val="0"/>
                <w:numId w:val="16"/>
              </w:numPr>
              <w:rPr>
                <w:rFonts w:ascii="XCCW Joined 1a" w:hAnsi="XCCW Joined 1a"/>
                <w:sz w:val="18"/>
                <w:szCs w:val="16"/>
              </w:rPr>
            </w:pPr>
            <w:r w:rsidRPr="00A53301">
              <w:rPr>
                <w:rFonts w:ascii="XCCW Joined 1a" w:hAnsi="XCCW Joined 1a"/>
                <w:sz w:val="18"/>
                <w:szCs w:val="16"/>
              </w:rPr>
              <w:t xml:space="preserve">Describe and understand key aspects of: Brief introduction to Volcanoes and earthquakes linking to Science: rock types. </w:t>
            </w:r>
          </w:p>
          <w:p w14:paraId="4D841923" w14:textId="77777777" w:rsidR="00A53301" w:rsidRPr="00A53301" w:rsidRDefault="00A53301" w:rsidP="00A53301">
            <w:pPr>
              <w:pStyle w:val="ListParagraph"/>
              <w:numPr>
                <w:ilvl w:val="0"/>
                <w:numId w:val="16"/>
              </w:numPr>
              <w:rPr>
                <w:rFonts w:ascii="XCCW Joined 1a" w:hAnsi="XCCW Joined 1a"/>
                <w:sz w:val="18"/>
                <w:szCs w:val="16"/>
              </w:rPr>
            </w:pPr>
            <w:r w:rsidRPr="00A53301">
              <w:rPr>
                <w:rFonts w:ascii="XCCW Joined 1a" w:hAnsi="XCCW Joined 1a"/>
                <w:sz w:val="18"/>
                <w:szCs w:val="16"/>
              </w:rPr>
              <w:t xml:space="preserve">Physical geography including Volcanoes and earthquakes, looking at plate tectonics and the ring of fire. </w:t>
            </w:r>
          </w:p>
          <w:p w14:paraId="60F8D0CC" w14:textId="77F26E4A" w:rsidR="00D2403B" w:rsidRPr="00A53301" w:rsidRDefault="00A53301" w:rsidP="00A53301">
            <w:pPr>
              <w:pStyle w:val="ListParagraph"/>
              <w:numPr>
                <w:ilvl w:val="0"/>
                <w:numId w:val="16"/>
              </w:numPr>
              <w:rPr>
                <w:rFonts w:ascii="XCCW Joined 1a" w:hAnsi="XCCW Joined 1a"/>
                <w:sz w:val="18"/>
                <w:szCs w:val="16"/>
              </w:rPr>
            </w:pPr>
            <w:r w:rsidRPr="00A53301">
              <w:rPr>
                <w:rFonts w:ascii="XCCW Joined 1a" w:hAnsi="XCCW Joined 1a"/>
                <w:sz w:val="18"/>
                <w:szCs w:val="16"/>
              </w:rPr>
              <w:t xml:space="preserve">Use maps, atlases, globes and digital/computer mapping (Google Earth) to locate countries and describe features studied. </w:t>
            </w:r>
          </w:p>
        </w:tc>
      </w:tr>
      <w:tr w:rsidR="004C780F" w:rsidRPr="001C3C39" w14:paraId="74ACBFC2" w14:textId="77777777" w:rsidTr="00C10B18">
        <w:trPr>
          <w:trHeight w:val="318"/>
        </w:trPr>
        <w:tc>
          <w:tcPr>
            <w:tcW w:w="10826" w:type="dxa"/>
            <w:gridSpan w:val="4"/>
            <w:tcBorders>
              <w:bottom w:val="single" w:sz="4" w:space="0" w:color="auto"/>
            </w:tcBorders>
            <w:shd w:val="clear" w:color="auto" w:fill="0079BC"/>
            <w:vAlign w:val="center"/>
          </w:tcPr>
          <w:p w14:paraId="74DD9BBE" w14:textId="77777777" w:rsidR="004C780F" w:rsidRPr="001C3C39" w:rsidRDefault="004C780F" w:rsidP="00214436">
            <w:pPr>
              <w:jc w:val="center"/>
              <w:rPr>
                <w:b/>
                <w:color w:val="FFFFFF" w:themeColor="background1"/>
                <w:sz w:val="26"/>
              </w:rPr>
            </w:pPr>
            <w:r>
              <w:rPr>
                <w:b/>
                <w:color w:val="FFFFFF" w:themeColor="background1"/>
                <w:sz w:val="26"/>
              </w:rPr>
              <w:t>Key V</w:t>
            </w:r>
            <w:r w:rsidRPr="001C3C39">
              <w:rPr>
                <w:b/>
                <w:color w:val="FFFFFF" w:themeColor="background1"/>
                <w:sz w:val="26"/>
              </w:rPr>
              <w:t>ocabulary &amp; Glossary</w:t>
            </w:r>
          </w:p>
        </w:tc>
      </w:tr>
      <w:tr w:rsidR="00B16855" w:rsidRPr="00DA2D10" w14:paraId="73A5D633" w14:textId="77777777" w:rsidTr="00C10B18">
        <w:trPr>
          <w:trHeight w:val="30"/>
        </w:trPr>
        <w:tc>
          <w:tcPr>
            <w:tcW w:w="3154" w:type="dxa"/>
            <w:tcBorders>
              <w:bottom w:val="single" w:sz="4" w:space="0" w:color="auto"/>
            </w:tcBorders>
            <w:shd w:val="clear" w:color="auto" w:fill="auto"/>
          </w:tcPr>
          <w:p w14:paraId="1BBAC559" w14:textId="77777777" w:rsidR="00D2403B" w:rsidRPr="002E7110" w:rsidRDefault="00BB2521" w:rsidP="00BB2521">
            <w:pPr>
              <w:shd w:val="clear" w:color="auto" w:fill="FFFFFF"/>
              <w:rPr>
                <w:rFonts w:ascii="XCCW Joined 1a" w:eastAsia="Times New Roman" w:hAnsi="XCCW Joined 1a" w:cs="Times New Roman"/>
                <w:color w:val="000000"/>
                <w:sz w:val="18"/>
                <w:szCs w:val="14"/>
                <w:lang w:eastAsia="en-GB"/>
              </w:rPr>
            </w:pPr>
            <w:r w:rsidRPr="002E7110">
              <w:rPr>
                <w:rFonts w:ascii="XCCW Joined 1a" w:eastAsia="Times New Roman" w:hAnsi="XCCW Joined 1a" w:cs="Times New Roman"/>
                <w:b/>
                <w:color w:val="000000"/>
                <w:sz w:val="18"/>
                <w:szCs w:val="14"/>
                <w:lang w:eastAsia="en-GB"/>
              </w:rPr>
              <w:t xml:space="preserve">Volcano – </w:t>
            </w:r>
            <w:r w:rsidRPr="002E7110">
              <w:rPr>
                <w:rFonts w:ascii="XCCW Joined 1a" w:eastAsia="Times New Roman" w:hAnsi="XCCW Joined 1a" w:cs="Times New Roman"/>
                <w:color w:val="000000"/>
                <w:sz w:val="18"/>
                <w:szCs w:val="14"/>
                <w:lang w:eastAsia="en-GB"/>
              </w:rPr>
              <w:t>a mountain from which hot melted rock, gas, steam and ask from inside the Earth some</w:t>
            </w:r>
            <w:bookmarkStart w:id="0" w:name="_GoBack"/>
            <w:bookmarkEnd w:id="0"/>
            <w:r w:rsidRPr="002E7110">
              <w:rPr>
                <w:rFonts w:ascii="XCCW Joined 1a" w:eastAsia="Times New Roman" w:hAnsi="XCCW Joined 1a" w:cs="Times New Roman"/>
                <w:color w:val="000000"/>
                <w:sz w:val="18"/>
                <w:szCs w:val="14"/>
                <w:lang w:eastAsia="en-GB"/>
              </w:rPr>
              <w:t>times bursts.</w:t>
            </w:r>
          </w:p>
          <w:p w14:paraId="0D74C41F" w14:textId="4088835D" w:rsidR="00C10B18" w:rsidRPr="002F480B" w:rsidRDefault="00C10B18" w:rsidP="00BB2521">
            <w:pPr>
              <w:shd w:val="clear" w:color="auto" w:fill="FFFFFF"/>
              <w:rPr>
                <w:rFonts w:ascii="XCCW Joined 1a" w:eastAsia="Times New Roman" w:hAnsi="XCCW Joined 1a" w:cs="Times New Roman"/>
                <w:b/>
                <w:color w:val="000000"/>
                <w:sz w:val="14"/>
                <w:szCs w:val="1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874383" wp14:editId="104E2C11">
                  <wp:extent cx="2033273" cy="1099944"/>
                  <wp:effectExtent l="0" t="0" r="5080" b="5080"/>
                  <wp:docPr id="2" name="Picture 2" descr="Volcano Facts | Volcanoes for Kids | DK Find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lcano Facts | Volcanoes for Kids | DK Find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46168" cy="110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168B2B4" w14:textId="64FBC6EA" w:rsidR="00216958" w:rsidRPr="002E7110" w:rsidRDefault="00BB2521" w:rsidP="00D2403B">
            <w:pPr>
              <w:shd w:val="clear" w:color="auto" w:fill="FFFFFF"/>
              <w:rPr>
                <w:rFonts w:ascii="XCCW Joined 1a" w:hAnsi="XCCW Joined 1a"/>
                <w:noProof/>
                <w:sz w:val="18"/>
                <w:lang w:eastAsia="en-GB"/>
              </w:rPr>
            </w:pPr>
            <w:r w:rsidRPr="002E7110">
              <w:rPr>
                <w:rFonts w:ascii="XCCW Joined 1a" w:hAnsi="XCCW Joined 1a"/>
                <w:b/>
                <w:noProof/>
                <w:sz w:val="18"/>
                <w:lang w:eastAsia="en-GB"/>
              </w:rPr>
              <w:t>Active Volcano</w:t>
            </w:r>
            <w:r w:rsidRPr="002E7110">
              <w:rPr>
                <w:rFonts w:ascii="XCCW Joined 1a" w:hAnsi="XCCW Joined 1a"/>
                <w:noProof/>
                <w:sz w:val="18"/>
                <w:lang w:eastAsia="en-GB"/>
              </w:rPr>
              <w:t xml:space="preserve"> – an active volcano has erupted recently or is expected to erupt soon.</w:t>
            </w:r>
          </w:p>
          <w:p w14:paraId="2A0AF7CB" w14:textId="5B338ACC" w:rsidR="00BB2521" w:rsidRPr="002E7110" w:rsidRDefault="00BB2521" w:rsidP="00D2403B">
            <w:pPr>
              <w:shd w:val="clear" w:color="auto" w:fill="FFFFFF"/>
              <w:rPr>
                <w:rFonts w:ascii="XCCW Joined 1a" w:hAnsi="XCCW Joined 1a"/>
                <w:noProof/>
                <w:sz w:val="18"/>
                <w:lang w:eastAsia="en-GB"/>
              </w:rPr>
            </w:pPr>
            <w:r w:rsidRPr="002E7110">
              <w:rPr>
                <w:rFonts w:ascii="XCCW Joined 1a" w:hAnsi="XCCW Joined 1a"/>
                <w:b/>
                <w:noProof/>
                <w:sz w:val="18"/>
                <w:lang w:eastAsia="en-GB"/>
              </w:rPr>
              <w:t>Dormant Volcano</w:t>
            </w:r>
            <w:r w:rsidRPr="002E7110">
              <w:rPr>
                <w:rFonts w:ascii="XCCW Joined 1a" w:hAnsi="XCCW Joined 1a"/>
                <w:noProof/>
                <w:sz w:val="18"/>
                <w:lang w:eastAsia="en-GB"/>
              </w:rPr>
              <w:t xml:space="preserve"> – not active but is capable of erupting later on.</w:t>
            </w:r>
          </w:p>
          <w:p w14:paraId="6AD86A81" w14:textId="609B1074" w:rsidR="00216958" w:rsidRPr="00D2403B" w:rsidRDefault="00C10B18" w:rsidP="00D2403B">
            <w:pPr>
              <w:shd w:val="clear" w:color="auto" w:fill="FFFFFF"/>
              <w:rPr>
                <w:rFonts w:ascii="XCCW Joined 1a" w:hAnsi="XCCW Joined 1a" w:cs="Arial"/>
                <w:color w:val="202124"/>
                <w:sz w:val="14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D30DA1" wp14:editId="36BEAB03">
                  <wp:extent cx="2626468" cy="1600535"/>
                  <wp:effectExtent l="0" t="0" r="2540" b="0"/>
                  <wp:docPr id="7" name="Picture 7" descr="Volcanic Stages: active, dormant, and extinct. Vector illustration Stock 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lcanic Stages: active, dormant, and extinct. Vector illustration Stock  Vector Image &amp; Art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0"/>
                          <a:stretch/>
                        </pic:blipFill>
                        <pic:spPr bwMode="auto">
                          <a:xfrm>
                            <a:off x="0" y="0"/>
                            <a:ext cx="2633949" cy="160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  <w:tcBorders>
              <w:bottom w:val="single" w:sz="4" w:space="0" w:color="auto"/>
            </w:tcBorders>
            <w:shd w:val="clear" w:color="auto" w:fill="auto"/>
          </w:tcPr>
          <w:p w14:paraId="6E25BC4D" w14:textId="77777777" w:rsidR="00216958" w:rsidRDefault="00BB2521" w:rsidP="00BB2521">
            <w:pPr>
              <w:shd w:val="clear" w:color="auto" w:fill="FFFFFF"/>
              <w:tabs>
                <w:tab w:val="center" w:pos="1500"/>
              </w:tabs>
              <w:rPr>
                <w:rFonts w:ascii="XCCW Joined 1a" w:hAnsi="XCCW Joined 1a"/>
                <w:noProof/>
                <w:color w:val="000000" w:themeColor="text1"/>
                <w:sz w:val="14"/>
                <w:szCs w:val="1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E7110">
              <w:rPr>
                <w:rFonts w:ascii="XCCW Joined 1a" w:hAnsi="XCCW Joined 1a"/>
                <w:b/>
                <w:noProof/>
                <w:color w:val="000000" w:themeColor="text1"/>
                <w:sz w:val="18"/>
                <w:szCs w:val="1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Magma – </w:t>
            </w:r>
            <w:r w:rsidRPr="002E7110">
              <w:rPr>
                <w:rFonts w:ascii="XCCW Joined 1a" w:hAnsi="XCCW Joined 1a"/>
                <w:noProof/>
                <w:color w:val="000000" w:themeColor="text1"/>
                <w:sz w:val="18"/>
                <w:szCs w:val="1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molten rock that is formed in very hot conditions inside the Earth.</w:t>
            </w:r>
          </w:p>
          <w:p w14:paraId="28558396" w14:textId="038A800E" w:rsidR="00C10B18" w:rsidRPr="00D2403B" w:rsidRDefault="00C10B18" w:rsidP="00BB2521">
            <w:pPr>
              <w:shd w:val="clear" w:color="auto" w:fill="FFFFFF"/>
              <w:tabs>
                <w:tab w:val="center" w:pos="1500"/>
              </w:tabs>
              <w:rPr>
                <w:rFonts w:ascii="XCCW Joined 1a" w:hAnsi="XCCW Joined 1a"/>
                <w:b/>
                <w:noProof/>
                <w:color w:val="000000" w:themeColor="text1"/>
                <w:sz w:val="14"/>
                <w:szCs w:val="1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FF157A" wp14:editId="1E6143D2">
                  <wp:extent cx="2601087" cy="1449367"/>
                  <wp:effectExtent l="0" t="0" r="8890" b="0"/>
                  <wp:docPr id="4" name="Picture 4" descr="What's the Difference Between Lava and Magma? - Earth H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at's the Difference Between Lava and Magma? - Earth H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36" cy="145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855" w:rsidRPr="00DA2D10" w14:paraId="1F8ADCDA" w14:textId="77777777" w:rsidTr="00C10B18">
        <w:trPr>
          <w:trHeight w:val="30"/>
        </w:trPr>
        <w:tc>
          <w:tcPr>
            <w:tcW w:w="3154" w:type="dxa"/>
            <w:tcBorders>
              <w:bottom w:val="single" w:sz="4" w:space="0" w:color="auto"/>
            </w:tcBorders>
            <w:shd w:val="clear" w:color="auto" w:fill="auto"/>
          </w:tcPr>
          <w:p w14:paraId="112C92E2" w14:textId="77777777" w:rsidR="00216958" w:rsidRPr="002E7110" w:rsidRDefault="0069772A" w:rsidP="00BB2521">
            <w:pPr>
              <w:shd w:val="clear" w:color="auto" w:fill="FFFFFF"/>
              <w:rPr>
                <w:rFonts w:ascii="XCCW Joined 1a" w:hAnsi="XCCW Joined 1a" w:cs="Tahoma"/>
                <w:sz w:val="18"/>
                <w:szCs w:val="14"/>
              </w:rPr>
            </w:pPr>
            <w:r w:rsidRPr="002E7110">
              <w:rPr>
                <w:rFonts w:ascii="XCCW Joined 1a" w:hAnsi="XCCW Joined 1a" w:cs="Tahoma"/>
                <w:b/>
                <w:sz w:val="18"/>
                <w:szCs w:val="14"/>
              </w:rPr>
              <w:t xml:space="preserve">Crust – </w:t>
            </w:r>
            <w:r w:rsidRPr="002E7110">
              <w:rPr>
                <w:rFonts w:ascii="XCCW Joined 1a" w:hAnsi="XCCW Joined 1a" w:cs="Tahoma"/>
                <w:sz w:val="18"/>
                <w:szCs w:val="14"/>
              </w:rPr>
              <w:t>this is the outer layer of Earth.</w:t>
            </w:r>
          </w:p>
          <w:p w14:paraId="095858CC" w14:textId="5454AA9C" w:rsidR="00C10B18" w:rsidRPr="002F480B" w:rsidRDefault="00C10B18" w:rsidP="00BB2521">
            <w:pPr>
              <w:shd w:val="clear" w:color="auto" w:fill="FFFFFF"/>
              <w:rPr>
                <w:rFonts w:ascii="XCCW Joined 1a" w:hAnsi="XCCW Joined 1a" w:cs="Tahoma"/>
                <w:b/>
                <w:sz w:val="14"/>
                <w:szCs w:val="1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CAF8AF" wp14:editId="60ACD456">
                  <wp:extent cx="1903307" cy="1352145"/>
                  <wp:effectExtent l="0" t="0" r="1905" b="635"/>
                  <wp:docPr id="6" name="Picture 6" descr="Life Thrives Within the Earth's Crust | The Scientist Magazine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ife Thrives Within the Earth's Crust | The Scientist Magazine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144" cy="136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FD4159" w14:textId="77777777" w:rsidR="00216958" w:rsidRPr="002E7110" w:rsidRDefault="0069772A" w:rsidP="00BB2521">
            <w:pPr>
              <w:rPr>
                <w:rFonts w:ascii="XCCW Joined 1a" w:hAnsi="XCCW Joined 1a" w:cs="Arial"/>
                <w:sz w:val="18"/>
                <w:szCs w:val="14"/>
                <w:shd w:val="clear" w:color="auto" w:fill="FFFFFF"/>
              </w:rPr>
            </w:pPr>
            <w:r w:rsidRPr="002E7110">
              <w:rPr>
                <w:rFonts w:ascii="XCCW Joined 1a" w:hAnsi="XCCW Joined 1a" w:cs="Arial"/>
                <w:b/>
                <w:sz w:val="18"/>
                <w:szCs w:val="14"/>
                <w:shd w:val="clear" w:color="auto" w:fill="FFFFFF"/>
              </w:rPr>
              <w:t xml:space="preserve">Mantle – </w:t>
            </w:r>
            <w:r w:rsidRPr="002E7110">
              <w:rPr>
                <w:rFonts w:ascii="XCCW Joined 1a" w:hAnsi="XCCW Joined 1a" w:cs="Arial"/>
                <w:sz w:val="18"/>
                <w:szCs w:val="14"/>
                <w:shd w:val="clear" w:color="auto" w:fill="FFFFFF"/>
              </w:rPr>
              <w:t>part of the Earth between the crust and the core.</w:t>
            </w:r>
          </w:p>
          <w:p w14:paraId="5DADAF3F" w14:textId="40B844ED" w:rsidR="00C10B18" w:rsidRPr="00D2403B" w:rsidRDefault="00C10B18" w:rsidP="00BB2521">
            <w:pPr>
              <w:rPr>
                <w:rFonts w:ascii="XCCW Joined 1a" w:hAnsi="XCCW Joined 1a" w:cs="Arial"/>
                <w:b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456917" wp14:editId="0A0B4A15">
                  <wp:extent cx="2641938" cy="1323205"/>
                  <wp:effectExtent l="0" t="0" r="0" b="0"/>
                  <wp:docPr id="3" name="Picture 3" descr="What is the crust? | Twinkl Teaching 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 is the crust? | Twinkl Teaching 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764" cy="13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  <w:tcBorders>
              <w:bottom w:val="single" w:sz="4" w:space="0" w:color="auto"/>
            </w:tcBorders>
            <w:shd w:val="clear" w:color="auto" w:fill="auto"/>
          </w:tcPr>
          <w:p w14:paraId="1473A2E9" w14:textId="77777777" w:rsidR="00216958" w:rsidRPr="002E7110" w:rsidRDefault="0069772A" w:rsidP="00BB2521">
            <w:pPr>
              <w:rPr>
                <w:rFonts w:ascii="XCCW Joined 1a" w:hAnsi="XCCW Joined 1a" w:cs="Tahoma"/>
                <w:sz w:val="18"/>
                <w:szCs w:val="14"/>
              </w:rPr>
            </w:pPr>
            <w:r w:rsidRPr="002E7110">
              <w:rPr>
                <w:rFonts w:ascii="XCCW Joined 1a" w:hAnsi="XCCW Joined 1a" w:cs="Tahoma"/>
                <w:b/>
                <w:sz w:val="18"/>
                <w:szCs w:val="14"/>
              </w:rPr>
              <w:t xml:space="preserve">Tectonic plates – </w:t>
            </w:r>
            <w:r w:rsidRPr="002E7110">
              <w:rPr>
                <w:rFonts w:ascii="XCCW Joined 1a" w:hAnsi="XCCW Joined 1a" w:cs="Tahoma"/>
                <w:sz w:val="18"/>
                <w:szCs w:val="14"/>
              </w:rPr>
              <w:t>any of the several segments of the Earth’s crust that move.</w:t>
            </w:r>
          </w:p>
          <w:p w14:paraId="1D534BAD" w14:textId="2EDF1FBB" w:rsidR="00C10B18" w:rsidRPr="00216958" w:rsidRDefault="00C10B18" w:rsidP="00BB2521">
            <w:pPr>
              <w:rPr>
                <w:rFonts w:ascii="XCCW Joined 1a" w:hAnsi="XCCW Joined 1a" w:cs="Arial"/>
                <w:b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48F141" wp14:editId="60C8C4A3">
                  <wp:extent cx="2305455" cy="1363268"/>
                  <wp:effectExtent l="0" t="0" r="0" b="8890"/>
                  <wp:docPr id="5" name="Picture 5" descr="7 Major Tectonic Plates: The World's Largest Plate Tectonics - Earth H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 Major Tectonic Plates: The World's Largest Plate Tectonics - Earth H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5886" cy="138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175205" w14:textId="77777777" w:rsidR="00214436" w:rsidRPr="00DA2D10" w:rsidRDefault="00214436"/>
    <w:sectPr w:rsidR="00214436" w:rsidRPr="00DA2D10" w:rsidSect="009B5F4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04612"/>
    <w:multiLevelType w:val="hybridMultilevel"/>
    <w:tmpl w:val="D1AE8784"/>
    <w:lvl w:ilvl="0" w:tplc="CC32435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079BC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7926"/>
    <w:multiLevelType w:val="hybridMultilevel"/>
    <w:tmpl w:val="CCC64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93EC2"/>
    <w:multiLevelType w:val="hybridMultilevel"/>
    <w:tmpl w:val="CBFAC2C2"/>
    <w:lvl w:ilvl="0" w:tplc="CC32435C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0079BC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4F333E"/>
    <w:multiLevelType w:val="hybridMultilevel"/>
    <w:tmpl w:val="3EA0EFD6"/>
    <w:lvl w:ilvl="0" w:tplc="CC32435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79BC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82C56"/>
    <w:multiLevelType w:val="multilevel"/>
    <w:tmpl w:val="3E0EF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164315"/>
    <w:multiLevelType w:val="hybridMultilevel"/>
    <w:tmpl w:val="67CED146"/>
    <w:lvl w:ilvl="0" w:tplc="9174B22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C0DB5"/>
    <w:multiLevelType w:val="hybridMultilevel"/>
    <w:tmpl w:val="22A2058E"/>
    <w:lvl w:ilvl="0" w:tplc="9174B22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1766A"/>
    <w:multiLevelType w:val="multilevel"/>
    <w:tmpl w:val="2B269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530B98"/>
    <w:multiLevelType w:val="multilevel"/>
    <w:tmpl w:val="E6EEE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A9764C"/>
    <w:multiLevelType w:val="hybridMultilevel"/>
    <w:tmpl w:val="4C14130E"/>
    <w:lvl w:ilvl="0" w:tplc="CC32435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79BC"/>
        <w:sz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7A315E2"/>
    <w:multiLevelType w:val="hybridMultilevel"/>
    <w:tmpl w:val="57003020"/>
    <w:lvl w:ilvl="0" w:tplc="CC32435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79BC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1229D"/>
    <w:multiLevelType w:val="hybridMultilevel"/>
    <w:tmpl w:val="10807B62"/>
    <w:lvl w:ilvl="0" w:tplc="CC32435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079BC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ED1327"/>
    <w:multiLevelType w:val="hybridMultilevel"/>
    <w:tmpl w:val="EF5081E2"/>
    <w:lvl w:ilvl="0" w:tplc="CC32435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079BC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E62E2C"/>
    <w:multiLevelType w:val="hybridMultilevel"/>
    <w:tmpl w:val="9466954C"/>
    <w:lvl w:ilvl="0" w:tplc="CC32435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79BC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F67D17"/>
    <w:multiLevelType w:val="hybridMultilevel"/>
    <w:tmpl w:val="DB34E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8F6BBB"/>
    <w:multiLevelType w:val="hybridMultilevel"/>
    <w:tmpl w:val="E566F71C"/>
    <w:lvl w:ilvl="0" w:tplc="9174B22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5"/>
  </w:num>
  <w:num w:numId="4">
    <w:abstractNumId w:val="15"/>
  </w:num>
  <w:num w:numId="5">
    <w:abstractNumId w:val="11"/>
  </w:num>
  <w:num w:numId="6">
    <w:abstractNumId w:val="9"/>
  </w:num>
  <w:num w:numId="7">
    <w:abstractNumId w:val="0"/>
  </w:num>
  <w:num w:numId="8">
    <w:abstractNumId w:val="13"/>
  </w:num>
  <w:num w:numId="9">
    <w:abstractNumId w:val="10"/>
  </w:num>
  <w:num w:numId="10">
    <w:abstractNumId w:val="7"/>
  </w:num>
  <w:num w:numId="11">
    <w:abstractNumId w:val="4"/>
  </w:num>
  <w:num w:numId="12">
    <w:abstractNumId w:val="2"/>
  </w:num>
  <w:num w:numId="13">
    <w:abstractNumId w:val="8"/>
  </w:num>
  <w:num w:numId="14">
    <w:abstractNumId w:val="3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436"/>
    <w:rsid w:val="000473AD"/>
    <w:rsid w:val="000525ED"/>
    <w:rsid w:val="000C3E55"/>
    <w:rsid w:val="0014195F"/>
    <w:rsid w:val="001448DA"/>
    <w:rsid w:val="001C3C39"/>
    <w:rsid w:val="00214436"/>
    <w:rsid w:val="00216958"/>
    <w:rsid w:val="00285ADD"/>
    <w:rsid w:val="002D4E70"/>
    <w:rsid w:val="002E7110"/>
    <w:rsid w:val="002F480B"/>
    <w:rsid w:val="00314702"/>
    <w:rsid w:val="0032762B"/>
    <w:rsid w:val="00390DD7"/>
    <w:rsid w:val="003E17A2"/>
    <w:rsid w:val="00446DA9"/>
    <w:rsid w:val="00452B78"/>
    <w:rsid w:val="004C780F"/>
    <w:rsid w:val="004F3744"/>
    <w:rsid w:val="00522D66"/>
    <w:rsid w:val="00585CBB"/>
    <w:rsid w:val="005C1662"/>
    <w:rsid w:val="005C419F"/>
    <w:rsid w:val="005F66B3"/>
    <w:rsid w:val="006343EB"/>
    <w:rsid w:val="00684073"/>
    <w:rsid w:val="0069772A"/>
    <w:rsid w:val="007022A3"/>
    <w:rsid w:val="0078308A"/>
    <w:rsid w:val="007C5CB1"/>
    <w:rsid w:val="00886978"/>
    <w:rsid w:val="008C3BC3"/>
    <w:rsid w:val="008E2D38"/>
    <w:rsid w:val="00904B07"/>
    <w:rsid w:val="00907BE9"/>
    <w:rsid w:val="0093758D"/>
    <w:rsid w:val="009B5F43"/>
    <w:rsid w:val="009D1712"/>
    <w:rsid w:val="009D57D8"/>
    <w:rsid w:val="00A12FED"/>
    <w:rsid w:val="00A53301"/>
    <w:rsid w:val="00A776CC"/>
    <w:rsid w:val="00AB5F05"/>
    <w:rsid w:val="00AC57EE"/>
    <w:rsid w:val="00AD362C"/>
    <w:rsid w:val="00B12409"/>
    <w:rsid w:val="00B16855"/>
    <w:rsid w:val="00B77CEB"/>
    <w:rsid w:val="00BB2521"/>
    <w:rsid w:val="00BE135C"/>
    <w:rsid w:val="00BE60C7"/>
    <w:rsid w:val="00BE71A1"/>
    <w:rsid w:val="00C10B18"/>
    <w:rsid w:val="00C739C8"/>
    <w:rsid w:val="00D2403B"/>
    <w:rsid w:val="00D830C0"/>
    <w:rsid w:val="00D90326"/>
    <w:rsid w:val="00DA2D10"/>
    <w:rsid w:val="00F21F23"/>
    <w:rsid w:val="00F45A30"/>
    <w:rsid w:val="00F9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673A11"/>
  <w15:docId w15:val="{62C507D5-64DD-4EB1-85E9-626F1C572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4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4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44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60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0C7"/>
    <w:rPr>
      <w:rFonts w:ascii="Tahoma" w:hAnsi="Tahoma" w:cs="Tahoma"/>
      <w:sz w:val="16"/>
      <w:szCs w:val="16"/>
    </w:rPr>
  </w:style>
  <w:style w:type="character" w:customStyle="1" w:styleId="ilfuvd">
    <w:name w:val="ilfuvd"/>
    <w:basedOn w:val="DefaultParagraphFont"/>
    <w:rsid w:val="009D57D8"/>
  </w:style>
  <w:style w:type="character" w:styleId="Emphasis">
    <w:name w:val="Emphasis"/>
    <w:basedOn w:val="DefaultParagraphFont"/>
    <w:uiPriority w:val="20"/>
    <w:qFormat/>
    <w:rsid w:val="00D240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2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022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85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84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0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7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9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127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77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59177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68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8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21258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451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759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39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2185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2307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476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7554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4428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921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2277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6950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75502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1085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7356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43625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3997400">
                                                                                                              <w:marLeft w:val="3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5842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76554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2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976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75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33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26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81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440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33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17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85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129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862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8964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749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4405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4933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395755-F406-435C-B06A-2D434AC02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2CBD6661</Template>
  <TotalTime>31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Murphy</dc:creator>
  <cp:lastModifiedBy>Mrs Bleasdale</cp:lastModifiedBy>
  <cp:revision>7</cp:revision>
  <cp:lastPrinted>2019-11-14T07:46:00Z</cp:lastPrinted>
  <dcterms:created xsi:type="dcterms:W3CDTF">2022-09-02T07:08:00Z</dcterms:created>
  <dcterms:modified xsi:type="dcterms:W3CDTF">2022-09-07T12:01:00Z</dcterms:modified>
</cp:coreProperties>
</file>